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626"/>
        <w:gridCol w:w="9174"/>
      </w:tblGrid>
      <w:tr w:rsidR="00F97492" w:rsidTr="00F97492">
        <w:tc>
          <w:tcPr>
            <w:tcW w:w="1418" w:type="dxa"/>
            <w:vMerge w:val="restart"/>
            <w:shd w:val="clear" w:color="auto" w:fill="auto"/>
          </w:tcPr>
          <w:p w:rsidR="00F97492" w:rsidRDefault="00F97492" w:rsidP="00F97492">
            <w:pPr>
              <w:pStyle w:val="Month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val="en-CA" w:eastAsia="zh-CN"/>
              </w:rPr>
              <w:drawing>
                <wp:inline distT="0" distB="0" distL="0" distR="0" wp14:anchorId="25AC73E1" wp14:editId="63E64026">
                  <wp:extent cx="893694" cy="10287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em Days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9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492" w:rsidRDefault="00F97492" w:rsidP="00F97492"/>
          <w:p w:rsidR="00F97492" w:rsidRPr="00F97492" w:rsidRDefault="00F97492" w:rsidP="00F97492">
            <w:pPr>
              <w:jc w:val="center"/>
            </w:pPr>
          </w:p>
        </w:tc>
        <w:tc>
          <w:tcPr>
            <w:tcW w:w="9382" w:type="dxa"/>
            <w:shd w:val="clear" w:color="auto" w:fill="495E00" w:themeFill="accent1" w:themeFillShade="80"/>
          </w:tcPr>
          <w:p w:rsidR="00F97492" w:rsidRPr="00F97492" w:rsidRDefault="00F97492" w:rsidP="00F97492">
            <w:pPr>
              <w:pStyle w:val="Month"/>
              <w:rPr>
                <w:sz w:val="56"/>
                <w:szCs w:val="72"/>
              </w:rPr>
            </w:pPr>
            <w:r w:rsidRPr="00F97492">
              <w:rPr>
                <w:sz w:val="56"/>
                <w:szCs w:val="72"/>
              </w:rPr>
              <w:t>Height of Land Challenge</w:t>
            </w:r>
          </w:p>
        </w:tc>
      </w:tr>
      <w:tr w:rsidR="00F97492" w:rsidTr="00F97492">
        <w:trPr>
          <w:trHeight w:val="833"/>
        </w:trPr>
        <w:tc>
          <w:tcPr>
            <w:tcW w:w="1418" w:type="dxa"/>
            <w:vMerge/>
            <w:tcBorders>
              <w:bottom w:val="single" w:sz="12" w:space="0" w:color="FFFFFF" w:themeColor="background1"/>
            </w:tcBorders>
            <w:shd w:val="clear" w:color="auto" w:fill="auto"/>
          </w:tcPr>
          <w:p w:rsidR="00F97492" w:rsidRDefault="00F97492">
            <w:pPr>
              <w:pStyle w:val="Year"/>
            </w:pPr>
          </w:p>
        </w:tc>
        <w:tc>
          <w:tcPr>
            <w:tcW w:w="9382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:rsidR="00F97492" w:rsidRPr="00F97492" w:rsidRDefault="00F97492">
            <w:pPr>
              <w:pStyle w:val="Year"/>
              <w:rPr>
                <w:sz w:val="56"/>
              </w:rPr>
            </w:pPr>
            <w:r w:rsidRPr="00F97492">
              <w:rPr>
                <w:sz w:val="56"/>
              </w:rPr>
              <w:t xml:space="preserve">June </w:t>
            </w:r>
            <w:r w:rsidRPr="00F97492">
              <w:rPr>
                <w:sz w:val="56"/>
              </w:rPr>
              <w:fldChar w:fldCharType="begin"/>
            </w:r>
            <w:r w:rsidRPr="00F97492">
              <w:rPr>
                <w:sz w:val="56"/>
              </w:rPr>
              <w:instrText xml:space="preserve"> DOCVARIABLE  MonthStart \@  yyyy   \* MERGEFORMAT </w:instrText>
            </w:r>
            <w:r w:rsidRPr="00F97492">
              <w:rPr>
                <w:sz w:val="56"/>
              </w:rPr>
              <w:fldChar w:fldCharType="separate"/>
            </w:r>
            <w:r w:rsidRPr="00F97492">
              <w:rPr>
                <w:sz w:val="56"/>
              </w:rPr>
              <w:t>2021</w:t>
            </w:r>
            <w:r w:rsidRPr="00F97492">
              <w:rPr>
                <w:sz w:val="56"/>
              </w:rPr>
              <w:fldChar w:fldCharType="end"/>
            </w:r>
          </w:p>
        </w:tc>
      </w:tr>
      <w:tr w:rsidR="00F97492" w:rsidTr="00F97492">
        <w:tc>
          <w:tcPr>
            <w:tcW w:w="1418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</w:tcPr>
          <w:p w:rsidR="00F97492" w:rsidRDefault="00F97492">
            <w:pPr>
              <w:pStyle w:val="Subtitle"/>
            </w:pPr>
          </w:p>
        </w:tc>
        <w:tc>
          <w:tcPr>
            <w:tcW w:w="9382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:rsidR="00F97492" w:rsidRDefault="00F97492" w:rsidP="00F97492">
            <w:pPr>
              <w:pStyle w:val="Subtitle"/>
            </w:pPr>
            <w:r>
              <w:t>Kilometre tracker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:rsidR="00EA415B" w:rsidRDefault="00F97492">
            <w:pPr>
              <w:pStyle w:val="Title"/>
            </w:pPr>
            <w:r>
              <w:t>Join us on our Height of Land Challenge!</w:t>
            </w:r>
          </w:p>
          <w:p w:rsidR="00F97492" w:rsidRDefault="00F97492" w:rsidP="00F97492">
            <w:pPr>
              <w:pStyle w:val="NoSpacing"/>
            </w:pPr>
            <w:r>
              <w:t xml:space="preserve">Many trappers </w:t>
            </w:r>
            <w:r w:rsidR="00091E80">
              <w:t xml:space="preserve">canoed </w:t>
            </w:r>
            <w:r>
              <w:t>from North West River to the Height of Land</w:t>
            </w:r>
            <w:r w:rsidR="00091E80">
              <w:t>, past the Grand Falls (now named Churchill Falls) and spent a lot of time walking on their traplines before heading home on foot over the frozen river with a load of furs</w:t>
            </w:r>
            <w:r>
              <w:t xml:space="preserve">. </w:t>
            </w:r>
            <w:r w:rsidR="00091E80">
              <w:t xml:space="preserve">Get a taste of their physical ability by joining us on a virtual walk from North West River to the Height of Land and back! Track your kilometres walked, and email your weekly totals to </w:t>
            </w:r>
            <w:hyperlink r:id="rId11" w:history="1">
              <w:r w:rsidR="00091E80" w:rsidRPr="00EB3506">
                <w:rPr>
                  <w:rStyle w:val="Hyperlink"/>
                </w:rPr>
                <w:t>themdays@themdays.com</w:t>
              </w:r>
            </w:hyperlink>
            <w:r w:rsidR="00091E80">
              <w:t xml:space="preserve">. </w:t>
            </w:r>
          </w:p>
          <w:p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:rsidR="00EA415B" w:rsidRDefault="00375B27">
            <w:pPr>
              <w:jc w:val="center"/>
            </w:pPr>
            <w:r>
              <w:rPr>
                <w:noProof/>
                <w:lang w:val="en-CA" w:eastAsia="zh-CN"/>
              </w:rPr>
              <w:drawing>
                <wp:inline distT="0" distB="0" distL="0" distR="0" wp14:anchorId="33194B3B" wp14:editId="6C67F644">
                  <wp:extent cx="2065245" cy="1289556"/>
                  <wp:effectExtent l="152400" t="190500" r="240030" b="234950"/>
                  <wp:docPr id="1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8" t="14438" r="13037" b="7536"/>
                          <a:stretch/>
                        </pic:blipFill>
                        <pic:spPr bwMode="auto">
                          <a:xfrm rot="242734">
                            <a:off x="0" y="0"/>
                            <a:ext cx="2073815" cy="12949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343"/>
        <w:gridCol w:w="1358"/>
        <w:gridCol w:w="1364"/>
        <w:gridCol w:w="1435"/>
        <w:gridCol w:w="1382"/>
        <w:gridCol w:w="1317"/>
        <w:gridCol w:w="1377"/>
        <w:gridCol w:w="1208"/>
      </w:tblGrid>
      <w:tr w:rsidR="00091E80" w:rsidTr="00091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6EECBDE419FE49BEBB29E6F426B95BAD"/>
            </w:placeholder>
            <w:temporary/>
            <w:showingPlcHdr/>
            <w15:appearance w15:val="hidden"/>
          </w:sdtPr>
          <w:sdtContent>
            <w:tc>
              <w:tcPr>
                <w:tcW w:w="1343" w:type="dxa"/>
              </w:tcPr>
              <w:p w:rsidR="00091E80" w:rsidRDefault="00091E8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358" w:type="dxa"/>
          </w:tcPr>
          <w:p w:rsidR="00091E80" w:rsidRDefault="00091E80">
            <w:pPr>
              <w:pStyle w:val="Days"/>
            </w:pPr>
            <w:sdt>
              <w:sdtPr>
                <w:id w:val="2141225648"/>
                <w:placeholder>
                  <w:docPart w:val="D6B2953A28714850AAC600201E39DA41"/>
                </w:placeholder>
                <w:temporary/>
                <w:showingPlcHdr/>
                <w15:appearance w15:val="hidden"/>
              </w:sdtPr>
              <w:sdtContent>
                <w:r>
                  <w:t>Monday</w:t>
                </w:r>
              </w:sdtContent>
            </w:sdt>
          </w:p>
        </w:tc>
        <w:tc>
          <w:tcPr>
            <w:tcW w:w="1364" w:type="dxa"/>
          </w:tcPr>
          <w:p w:rsidR="00091E80" w:rsidRDefault="00091E80">
            <w:pPr>
              <w:pStyle w:val="Days"/>
            </w:pPr>
            <w:sdt>
              <w:sdtPr>
                <w:id w:val="-225834277"/>
                <w:placeholder>
                  <w:docPart w:val="3DCD8826C2DC499AA733CA1B28A92191"/>
                </w:placeholder>
                <w:temporary/>
                <w:showingPlcHdr/>
                <w15:appearance w15:val="hidden"/>
              </w:sdtPr>
              <w:sdtContent>
                <w:r>
                  <w:t>Tuesday</w:t>
                </w:r>
              </w:sdtContent>
            </w:sdt>
          </w:p>
        </w:tc>
        <w:tc>
          <w:tcPr>
            <w:tcW w:w="1435" w:type="dxa"/>
          </w:tcPr>
          <w:p w:rsidR="00091E80" w:rsidRDefault="00091E80">
            <w:pPr>
              <w:pStyle w:val="Days"/>
            </w:pPr>
            <w:sdt>
              <w:sdtPr>
                <w:id w:val="-1121838800"/>
                <w:placeholder>
                  <w:docPart w:val="CF54C3CB3F0643429CE7DB710259EFD0"/>
                </w:placeholder>
                <w:temporary/>
                <w:showingPlcHdr/>
                <w15:appearance w15:val="hidden"/>
              </w:sdtPr>
              <w:sdtContent>
                <w:r>
                  <w:t>Wednesday</w:t>
                </w:r>
              </w:sdtContent>
            </w:sdt>
          </w:p>
        </w:tc>
        <w:tc>
          <w:tcPr>
            <w:tcW w:w="1382" w:type="dxa"/>
          </w:tcPr>
          <w:p w:rsidR="00091E80" w:rsidRDefault="00091E80">
            <w:pPr>
              <w:pStyle w:val="Days"/>
            </w:pPr>
            <w:sdt>
              <w:sdtPr>
                <w:id w:val="-1805692476"/>
                <w:placeholder>
                  <w:docPart w:val="C8B89B1B76AF4FC9938C8D803111528A"/>
                </w:placeholder>
                <w:temporary/>
                <w:showingPlcHdr/>
                <w15:appearance w15:val="hidden"/>
              </w:sdtPr>
              <w:sdtContent>
                <w:r>
                  <w:t>Thursday</w:t>
                </w:r>
              </w:sdtContent>
            </w:sdt>
          </w:p>
        </w:tc>
        <w:tc>
          <w:tcPr>
            <w:tcW w:w="1317" w:type="dxa"/>
          </w:tcPr>
          <w:p w:rsidR="00091E80" w:rsidRDefault="00091E80">
            <w:pPr>
              <w:pStyle w:val="Days"/>
            </w:pPr>
            <w:sdt>
              <w:sdtPr>
                <w:id w:val="815225377"/>
                <w:placeholder>
                  <w:docPart w:val="22A5DF5E94D1442D9765D6A325BEEEFE"/>
                </w:placeholder>
                <w:temporary/>
                <w:showingPlcHdr/>
                <w15:appearance w15:val="hidden"/>
              </w:sdtPr>
              <w:sdtContent>
                <w:r>
                  <w:t>Friday</w:t>
                </w:r>
              </w:sdtContent>
            </w:sdt>
          </w:p>
        </w:tc>
        <w:tc>
          <w:tcPr>
            <w:tcW w:w="1377" w:type="dxa"/>
          </w:tcPr>
          <w:p w:rsidR="00091E80" w:rsidRDefault="00091E80">
            <w:pPr>
              <w:pStyle w:val="Days"/>
            </w:pPr>
            <w:sdt>
              <w:sdtPr>
                <w:id w:val="36251574"/>
                <w:placeholder>
                  <w:docPart w:val="2A7A2C6F1484477894399714A73EFEB2"/>
                </w:placeholder>
                <w:temporary/>
                <w:showingPlcHdr/>
                <w15:appearance w15:val="hidden"/>
              </w:sdtPr>
              <w:sdtContent>
                <w:r>
                  <w:t>Saturday</w:t>
                </w:r>
              </w:sdtContent>
            </w:sdt>
          </w:p>
        </w:tc>
        <w:tc>
          <w:tcPr>
            <w:tcW w:w="1208" w:type="dxa"/>
          </w:tcPr>
          <w:p w:rsidR="00091E80" w:rsidRDefault="00091E80">
            <w:pPr>
              <w:pStyle w:val="Days"/>
            </w:pPr>
            <w:r>
              <w:t>SUBTOTALS</w:t>
            </w:r>
          </w:p>
        </w:tc>
      </w:tr>
      <w:tr w:rsidR="00091E80" w:rsidTr="00091E80">
        <w:tc>
          <w:tcPr>
            <w:tcW w:w="1343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358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64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435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382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317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377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208" w:type="dxa"/>
            <w:tcBorders>
              <w:bottom w:val="nil"/>
            </w:tcBorders>
          </w:tcPr>
          <w:p w:rsidR="00091E80" w:rsidRDefault="00091E80">
            <w:pPr>
              <w:pStyle w:val="Dates"/>
            </w:pPr>
          </w:p>
        </w:tc>
      </w:tr>
      <w:tr w:rsidR="00091E80" w:rsidTr="00091E80">
        <w:trPr>
          <w:trHeight w:hRule="exact" w:val="864"/>
        </w:trPr>
        <w:tc>
          <w:tcPr>
            <w:tcW w:w="1343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5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435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82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1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20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</w:tr>
      <w:tr w:rsidR="00091E80" w:rsidTr="00091E80">
        <w:tc>
          <w:tcPr>
            <w:tcW w:w="1343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35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435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382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31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20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</w:p>
        </w:tc>
      </w:tr>
      <w:tr w:rsidR="00091E80" w:rsidTr="00091E80">
        <w:trPr>
          <w:trHeight w:hRule="exact" w:val="864"/>
        </w:trPr>
        <w:tc>
          <w:tcPr>
            <w:tcW w:w="1343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5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435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82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1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20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</w:tr>
      <w:tr w:rsidR="00091E80" w:rsidTr="00091E80">
        <w:tc>
          <w:tcPr>
            <w:tcW w:w="1343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35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435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382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31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20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</w:p>
        </w:tc>
      </w:tr>
      <w:tr w:rsidR="00091E80" w:rsidTr="00091E80">
        <w:trPr>
          <w:trHeight w:hRule="exact" w:val="864"/>
        </w:trPr>
        <w:tc>
          <w:tcPr>
            <w:tcW w:w="1343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5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435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82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1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20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</w:tr>
      <w:tr w:rsidR="00091E80" w:rsidTr="00091E80">
        <w:tc>
          <w:tcPr>
            <w:tcW w:w="1343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35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435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382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31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20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</w:p>
        </w:tc>
      </w:tr>
      <w:tr w:rsidR="00091E80" w:rsidTr="00091E80">
        <w:trPr>
          <w:trHeight w:hRule="exact" w:val="864"/>
        </w:trPr>
        <w:tc>
          <w:tcPr>
            <w:tcW w:w="1343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5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435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82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1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20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</w:tr>
      <w:tr w:rsidR="00091E80" w:rsidTr="00091E80">
        <w:tc>
          <w:tcPr>
            <w:tcW w:w="1343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35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435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382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1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08" w:type="dxa"/>
            <w:tcBorders>
              <w:top w:val="single" w:sz="6" w:space="0" w:color="BFBFBF" w:themeColor="background1" w:themeShade="BF"/>
              <w:bottom w:val="nil"/>
            </w:tcBorders>
          </w:tcPr>
          <w:p w:rsidR="00091E80" w:rsidRDefault="00091E80">
            <w:pPr>
              <w:pStyle w:val="Dates"/>
            </w:pPr>
          </w:p>
        </w:tc>
      </w:tr>
      <w:tr w:rsidR="00091E80" w:rsidTr="00091E80">
        <w:trPr>
          <w:trHeight w:hRule="exact" w:val="864"/>
        </w:trPr>
        <w:tc>
          <w:tcPr>
            <w:tcW w:w="1343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5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435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 w:rsidP="00091E80">
            <w:r>
              <w:t>END!! SEND IN YOUR TOTALS!</w:t>
            </w:r>
            <w:bookmarkStart w:id="0" w:name="_GoBack"/>
            <w:bookmarkEnd w:id="0"/>
          </w:p>
        </w:tc>
        <w:tc>
          <w:tcPr>
            <w:tcW w:w="1382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1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  <w:tc>
          <w:tcPr>
            <w:tcW w:w="1208" w:type="dxa"/>
            <w:tcBorders>
              <w:top w:val="nil"/>
              <w:bottom w:val="single" w:sz="6" w:space="0" w:color="BFBFBF" w:themeColor="background1" w:themeShade="BF"/>
            </w:tcBorders>
          </w:tcPr>
          <w:p w:rsidR="00091E80" w:rsidRDefault="00091E80"/>
        </w:tc>
      </w:tr>
    </w:tbl>
    <w:p w:rsidR="00EA415B" w:rsidRDefault="00EA415B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201" w:rsidRDefault="006E7201">
      <w:pPr>
        <w:spacing w:before="0" w:after="0"/>
      </w:pPr>
      <w:r>
        <w:separator/>
      </w:r>
    </w:p>
  </w:endnote>
  <w:endnote w:type="continuationSeparator" w:id="0">
    <w:p w:rsidR="006E7201" w:rsidRDefault="006E72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201" w:rsidRDefault="006E7201">
      <w:pPr>
        <w:spacing w:before="0" w:after="0"/>
      </w:pPr>
      <w:r>
        <w:separator/>
      </w:r>
    </w:p>
  </w:footnote>
  <w:footnote w:type="continuationSeparator" w:id="0">
    <w:p w:rsidR="006E7201" w:rsidRDefault="006E720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21-06-30"/>
    <w:docVar w:name="MonthStart" w:val="2021-06-01"/>
    <w:docVar w:name="ShowDynamicGuides" w:val="1"/>
    <w:docVar w:name="ShowMarginGuides" w:val="0"/>
    <w:docVar w:name="ShowOutlines" w:val="0"/>
    <w:docVar w:name="ShowStaticGuides" w:val="0"/>
  </w:docVars>
  <w:rsids>
    <w:rsidRoot w:val="00F97492"/>
    <w:rsid w:val="00047113"/>
    <w:rsid w:val="00091E80"/>
    <w:rsid w:val="00124ADC"/>
    <w:rsid w:val="00193E15"/>
    <w:rsid w:val="0025748C"/>
    <w:rsid w:val="002F7032"/>
    <w:rsid w:val="00320970"/>
    <w:rsid w:val="00375B27"/>
    <w:rsid w:val="005B0C48"/>
    <w:rsid w:val="006E7201"/>
    <w:rsid w:val="00812DAD"/>
    <w:rsid w:val="0081356A"/>
    <w:rsid w:val="00925ED9"/>
    <w:rsid w:val="00997C7D"/>
    <w:rsid w:val="009A164A"/>
    <w:rsid w:val="009A7C5B"/>
    <w:rsid w:val="00A86C95"/>
    <w:rsid w:val="00BC6A26"/>
    <w:rsid w:val="00BF0FEE"/>
    <w:rsid w:val="00BF4383"/>
    <w:rsid w:val="00C41633"/>
    <w:rsid w:val="00CB00F4"/>
    <w:rsid w:val="00D86D82"/>
    <w:rsid w:val="00EA415B"/>
    <w:rsid w:val="00F9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91E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emdays@themdays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EECBDE419FE49BEBB29E6F426B95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17122-ABB0-4225-B5BC-B1F1D93F7717}"/>
      </w:docPartPr>
      <w:docPartBody>
        <w:p w:rsidR="00000000" w:rsidRDefault="005D2B54" w:rsidP="005D2B54">
          <w:pPr>
            <w:pStyle w:val="6EECBDE419FE49BEBB29E6F426B95BAD"/>
          </w:pPr>
          <w:r>
            <w:t>Sunday</w:t>
          </w:r>
        </w:p>
      </w:docPartBody>
    </w:docPart>
    <w:docPart>
      <w:docPartPr>
        <w:name w:val="D6B2953A28714850AAC600201E39D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1C0DE-F59D-4099-BEBC-154090789239}"/>
      </w:docPartPr>
      <w:docPartBody>
        <w:p w:rsidR="00000000" w:rsidRDefault="005D2B54" w:rsidP="005D2B54">
          <w:pPr>
            <w:pStyle w:val="D6B2953A28714850AAC600201E39DA41"/>
          </w:pPr>
          <w:r>
            <w:t>Monday</w:t>
          </w:r>
        </w:p>
      </w:docPartBody>
    </w:docPart>
    <w:docPart>
      <w:docPartPr>
        <w:name w:val="3DCD8826C2DC499AA733CA1B28A92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068F-CB8E-46B6-AB78-3893D3F569F1}"/>
      </w:docPartPr>
      <w:docPartBody>
        <w:p w:rsidR="00000000" w:rsidRDefault="005D2B54" w:rsidP="005D2B54">
          <w:pPr>
            <w:pStyle w:val="3DCD8826C2DC499AA733CA1B28A92191"/>
          </w:pPr>
          <w:r>
            <w:t>Tuesday</w:t>
          </w:r>
        </w:p>
      </w:docPartBody>
    </w:docPart>
    <w:docPart>
      <w:docPartPr>
        <w:name w:val="CF54C3CB3F0643429CE7DB710259E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292A4-2646-4546-9DE2-2F196545E2B0}"/>
      </w:docPartPr>
      <w:docPartBody>
        <w:p w:rsidR="00000000" w:rsidRDefault="005D2B54" w:rsidP="005D2B54">
          <w:pPr>
            <w:pStyle w:val="CF54C3CB3F0643429CE7DB710259EFD0"/>
          </w:pPr>
          <w:r>
            <w:t>Wednesday</w:t>
          </w:r>
        </w:p>
      </w:docPartBody>
    </w:docPart>
    <w:docPart>
      <w:docPartPr>
        <w:name w:val="C8B89B1B76AF4FC9938C8D8031115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B24C6-CE51-433F-9275-2F8FDA544693}"/>
      </w:docPartPr>
      <w:docPartBody>
        <w:p w:rsidR="00000000" w:rsidRDefault="005D2B54" w:rsidP="005D2B54">
          <w:pPr>
            <w:pStyle w:val="C8B89B1B76AF4FC9938C8D803111528A"/>
          </w:pPr>
          <w:r>
            <w:t>Thursday</w:t>
          </w:r>
        </w:p>
      </w:docPartBody>
    </w:docPart>
    <w:docPart>
      <w:docPartPr>
        <w:name w:val="22A5DF5E94D1442D9765D6A325BE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B0250-4738-4BC2-8F56-0B7E8D543FA6}"/>
      </w:docPartPr>
      <w:docPartBody>
        <w:p w:rsidR="00000000" w:rsidRDefault="005D2B54" w:rsidP="005D2B54">
          <w:pPr>
            <w:pStyle w:val="22A5DF5E94D1442D9765D6A325BEEEFE"/>
          </w:pPr>
          <w:r>
            <w:t>Friday</w:t>
          </w:r>
        </w:p>
      </w:docPartBody>
    </w:docPart>
    <w:docPart>
      <w:docPartPr>
        <w:name w:val="2A7A2C6F1484477894399714A73EF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09A95-5174-4992-B7C3-40E3A75C1BDC}"/>
      </w:docPartPr>
      <w:docPartBody>
        <w:p w:rsidR="00000000" w:rsidRDefault="005D2B54" w:rsidP="005D2B54">
          <w:pPr>
            <w:pStyle w:val="2A7A2C6F1484477894399714A73EFEB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CD4"/>
    <w:rsid w:val="005D2B54"/>
    <w:rsid w:val="006D4CD4"/>
    <w:rsid w:val="006E5D72"/>
    <w:rsid w:val="0087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D3426BBA674F5993B71DA3AC51310C">
    <w:name w:val="ABD3426BBA674F5993B71DA3AC51310C"/>
  </w:style>
  <w:style w:type="paragraph" w:customStyle="1" w:styleId="3F1E35A2ADC740D3941C5FFFE114D1AF">
    <w:name w:val="3F1E35A2ADC740D3941C5FFFE114D1AF"/>
  </w:style>
  <w:style w:type="paragraph" w:customStyle="1" w:styleId="5190962F86C449BDACC5F29DE122DD00">
    <w:name w:val="5190962F86C449BDACC5F29DE122DD00"/>
  </w:style>
  <w:style w:type="paragraph" w:customStyle="1" w:styleId="734F8CC2EC454B23B10BC3C23AAE037F">
    <w:name w:val="734F8CC2EC454B23B10BC3C23AAE037F"/>
  </w:style>
  <w:style w:type="paragraph" w:customStyle="1" w:styleId="1496F596E41D4F8B8F7588BDBE4B22D8">
    <w:name w:val="1496F596E41D4F8B8F7588BDBE4B22D8"/>
  </w:style>
  <w:style w:type="paragraph" w:customStyle="1" w:styleId="F32EE09F140D4188B3D3D620078C4379">
    <w:name w:val="F32EE09F140D4188B3D3D620078C4379"/>
  </w:style>
  <w:style w:type="paragraph" w:customStyle="1" w:styleId="9BA8FA5EFC6849CDA4E9FEA7D697133B">
    <w:name w:val="9BA8FA5EFC6849CDA4E9FEA7D697133B"/>
  </w:style>
  <w:style w:type="paragraph" w:customStyle="1" w:styleId="17AD3F779EEB4420AAA6D1644433CE32">
    <w:name w:val="17AD3F779EEB4420AAA6D1644433CE32"/>
  </w:style>
  <w:style w:type="paragraph" w:customStyle="1" w:styleId="B835ADD031BC4B8C95F69CFFF564CD6D">
    <w:name w:val="B835ADD031BC4B8C95F69CFFF564CD6D"/>
  </w:style>
  <w:style w:type="paragraph" w:customStyle="1" w:styleId="22B9187D6EED4DE3B33A88A10CE26E41">
    <w:name w:val="22B9187D6EED4DE3B33A88A10CE26E41"/>
  </w:style>
  <w:style w:type="paragraph" w:customStyle="1" w:styleId="8D05C71CEE35450F9DBA90FFC94F89CD">
    <w:name w:val="8D05C71CEE35450F9DBA90FFC94F89CD"/>
  </w:style>
  <w:style w:type="paragraph" w:customStyle="1" w:styleId="32493701D3BA491BB0C41FF067802085">
    <w:name w:val="32493701D3BA491BB0C41FF067802085"/>
    <w:rsid w:val="006D4CD4"/>
  </w:style>
  <w:style w:type="paragraph" w:customStyle="1" w:styleId="CF40FEEC1BC64133AD79D9EEAB236F7F">
    <w:name w:val="CF40FEEC1BC64133AD79D9EEAB236F7F"/>
    <w:rsid w:val="006D4CD4"/>
  </w:style>
  <w:style w:type="paragraph" w:customStyle="1" w:styleId="96E6CED6DA0949759E83FABFB75F97B2">
    <w:name w:val="96E6CED6DA0949759E83FABFB75F97B2"/>
    <w:rsid w:val="006D4CD4"/>
  </w:style>
  <w:style w:type="paragraph" w:customStyle="1" w:styleId="3CC18DAA007E422D87C9BAEFFE4BE37F">
    <w:name w:val="3CC18DAA007E422D87C9BAEFFE4BE37F"/>
    <w:rsid w:val="006D4CD4"/>
  </w:style>
  <w:style w:type="paragraph" w:customStyle="1" w:styleId="6EECBDE419FE49BEBB29E6F426B95BAD">
    <w:name w:val="6EECBDE419FE49BEBB29E6F426B95BAD"/>
    <w:rsid w:val="005D2B54"/>
  </w:style>
  <w:style w:type="paragraph" w:customStyle="1" w:styleId="D6B2953A28714850AAC600201E39DA41">
    <w:name w:val="D6B2953A28714850AAC600201E39DA41"/>
    <w:rsid w:val="005D2B54"/>
  </w:style>
  <w:style w:type="paragraph" w:customStyle="1" w:styleId="3DCD8826C2DC499AA733CA1B28A92191">
    <w:name w:val="3DCD8826C2DC499AA733CA1B28A92191"/>
    <w:rsid w:val="005D2B54"/>
  </w:style>
  <w:style w:type="paragraph" w:customStyle="1" w:styleId="CF54C3CB3F0643429CE7DB710259EFD0">
    <w:name w:val="CF54C3CB3F0643429CE7DB710259EFD0"/>
    <w:rsid w:val="005D2B54"/>
  </w:style>
  <w:style w:type="paragraph" w:customStyle="1" w:styleId="C8B89B1B76AF4FC9938C8D803111528A">
    <w:name w:val="C8B89B1B76AF4FC9938C8D803111528A"/>
    <w:rsid w:val="005D2B54"/>
  </w:style>
  <w:style w:type="paragraph" w:customStyle="1" w:styleId="22A5DF5E94D1442D9765D6A325BEEEFE">
    <w:name w:val="22A5DF5E94D1442D9765D6A325BEEEFE"/>
    <w:rsid w:val="005D2B54"/>
  </w:style>
  <w:style w:type="paragraph" w:customStyle="1" w:styleId="2A7A2C6F1484477894399714A73EFEB2">
    <w:name w:val="2A7A2C6F1484477894399714A73EFEB2"/>
    <w:rsid w:val="005D2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calendar.dotm</Template>
  <TotalTime>0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2021-05-12T14:51:00Z</dcterms:created>
  <dcterms:modified xsi:type="dcterms:W3CDTF">2021-05-14T19:09:00Z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